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0"/>
          <w:szCs w:val="0"/>
        </w:rPr>
      </w:pPr>
      <w:rPr/>
      <w:r>
        <w:rPr/>
        <w:pict>
          <v:group style="position:absolute;margin-left:54.594952pt;margin-top:126.720032pt;width:507.130392pt;height:600.845477pt;mso-position-horizontal-relative:page;mso-position-vertical-relative:page;z-index:-375" coordorigin="1092,2534" coordsize="10143,12017">
            <v:group style="position:absolute;left:1094;top:2537;width:10138;height:2" coordorigin="1094,2537" coordsize="10138,2">
              <v:shape style="position:absolute;left:1094;top:2537;width:10138;height:2" coordorigin="1094,2537" coordsize="10138,0" path="m1094,2537l11232,2537e" filled="f" stroked="t" strokeweight=".250088pt" strokecolor="#000000">
                <v:path arrowok="t"/>
              </v:shape>
            </v:group>
            <v:group style="position:absolute;left:1097;top:2539;width:2;height:12007" coordorigin="1097,2539" coordsize="2,12007">
              <v:shape style="position:absolute;left:1097;top:2539;width:2;height:12007" coordorigin="1097,2539" coordsize="0,12007" path="m1097,2539l1097,14546e" filled="f" stroked="t" strokeweight=".250001pt" strokecolor="#000000">
                <v:path arrowok="t"/>
              </v:shape>
            </v:group>
            <v:group style="position:absolute;left:1699;top:2539;width:2;height:12007" coordorigin="1699,2539" coordsize="2,12007">
              <v:shape style="position:absolute;left:1699;top:2539;width:2;height:12007" coordorigin="1699,2539" coordsize="0,12007" path="m1699,2539l1699,14546e" filled="f" stroked="t" strokeweight=".250001pt" strokecolor="#000000">
                <v:path arrowok="t"/>
              </v:shape>
            </v:group>
            <v:group style="position:absolute;left:4082;top:2539;width:2;height:12007" coordorigin="4082,2539" coordsize="2,12007">
              <v:shape style="position:absolute;left:4082;top:2539;width:2;height:12007" coordorigin="4082,2539" coordsize="0,12007" path="m4082,2539l4082,14546e" filled="f" stroked="t" strokeweight=".250001pt" strokecolor="#000000">
                <v:path arrowok="t"/>
              </v:shape>
            </v:group>
            <v:group style="position:absolute;left:6464;top:2539;width:2;height:12007" coordorigin="6464,2539" coordsize="2,12007">
              <v:shape style="position:absolute;left:6464;top:2539;width:2;height:12007" coordorigin="6464,2539" coordsize="0,12007" path="m6464,2539l6464,14546e" filled="f" stroked="t" strokeweight=".250001pt" strokecolor="#000000">
                <v:path arrowok="t"/>
              </v:shape>
            </v:group>
            <v:group style="position:absolute;left:8847;top:2539;width:2;height:12007" coordorigin="8847,2539" coordsize="2,12007">
              <v:shape style="position:absolute;left:8847;top:2539;width:2;height:12007" coordorigin="8847,2539" coordsize="0,12007" path="m8847,2539l8847,14546e" filled="f" stroked="t" strokeweight=".250013pt" strokecolor="#000000">
                <v:path arrowok="t"/>
              </v:shape>
            </v:group>
            <v:group style="position:absolute;left:11230;top:2539;width:2;height:12007" coordorigin="11230,2539" coordsize="2,12007">
              <v:shape style="position:absolute;left:11230;top:2539;width:2;height:12007" coordorigin="11230,2539" coordsize="0,12007" path="m11230,2539l11230,14546e" filled="f" stroked="t" strokeweight=".250024pt" strokecolor="#000000">
                <v:path arrowok="t"/>
              </v:shape>
            </v:group>
            <v:group style="position:absolute;left:1094;top:2938;width:10138;height:2" coordorigin="1094,2938" coordsize="10138,2">
              <v:shape style="position:absolute;left:1094;top:2938;width:10138;height:2" coordorigin="1094,2938" coordsize="10138,0" path="m1094,2938l11232,2938e" filled="f" stroked="t" strokeweight=".250052pt" strokecolor="#000000">
                <v:path arrowok="t"/>
              </v:shape>
            </v:group>
            <v:group style="position:absolute;left:1094;top:8303;width:10138;height:2" coordorigin="1094,8303" coordsize="10138,2">
              <v:shape style="position:absolute;left:1094;top:8303;width:10138;height:2" coordorigin="1094,8303" coordsize="10138,0" path="m1094,8303l11232,8303e" filled="f" stroked="t" strokeweight=".25004pt" strokecolor="#000000">
                <v:path arrowok="t"/>
              </v:shape>
            </v:group>
            <v:group style="position:absolute;left:1094;top:14549;width:10138;height:2" coordorigin="1094,14549" coordsize="10138,2">
              <v:shape style="position:absolute;left:1094;top:14549;width:10138;height:2" coordorigin="1094,14549" coordsize="10138,0" path="m1094,14549l11232,14549e" filled="f" stroked="t" strokeweight=".250005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57.575684pt;margin-top:54.460518pt;width:307.203591pt;height:54pt;mso-position-horizontal-relative:page;mso-position-vertical-relative:page;z-index:-374" type="#_x0000_t202" filled="f" stroked="f">
            <v:textbox inset="0,0,0,0">
              <w:txbxContent>
                <w:p>
                  <w:pPr>
                    <w:spacing w:before="0" w:after="0" w:line="542" w:lineRule="exact"/>
                    <w:ind w:left="171" w:right="285"/>
                    <w:jc w:val="center"/>
                    <w:rPr>
                      <w:rFonts w:ascii="Arial MT " w:hAnsi="Arial MT " w:cs="Arial MT " w:eastAsia="Arial MT "/>
                      <w:sz w:val="52"/>
                      <w:szCs w:val="5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Rubriqu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25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d’évaluatio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n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24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7"/>
                      <w:b/>
                      <w:bCs/>
                      <w:position w:val="-1"/>
                    </w:rPr>
                    <w:t>: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100"/>
                      <w:position w:val="0"/>
                    </w:rPr>
                  </w:r>
                </w:p>
                <w:p>
                  <w:pPr>
                    <w:spacing w:before="0" w:after="0" w:line="522" w:lineRule="exact"/>
                    <w:ind w:left="-39" w:right="-59"/>
                    <w:jc w:val="center"/>
                    <w:rPr>
                      <w:rFonts w:ascii="Arial MT " w:hAnsi="Arial MT " w:cs="Arial MT " w:eastAsia="Arial MT "/>
                      <w:sz w:val="52"/>
                      <w:szCs w:val="5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89"/>
                      <w:b/>
                      <w:bCs/>
                    </w:rPr>
                    <w:t>l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89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24"/>
                      <w:w w:val="89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89"/>
                      <w:b/>
                      <w:bCs/>
                    </w:rPr>
                    <w:t>processu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89"/>
                      <w:b/>
                      <w:bCs/>
                    </w:rPr>
                    <w:t>s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60"/>
                      <w:w w:val="89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89"/>
                      <w:b/>
                      <w:bCs/>
                    </w:rPr>
                    <w:t>d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89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13"/>
                      <w:w w:val="89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</w:rPr>
                    <w:t>l’enquête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.48pt;margin-top:755.086548pt;width:14.235353pt;height:13pt;mso-position-horizontal-relative:page;mso-position-vertical-relative:page;z-index:-373" type="#_x0000_t202" filled="f" stroked="f">
            <v:textbox inset="0,0,0,0">
              <w:txbxContent>
                <w:p>
                  <w:pPr>
                    <w:spacing w:before="0" w:after="0" w:line="241" w:lineRule="exact"/>
                    <w:ind w:left="20" w:right="-53"/>
                    <w:jc w:val="left"/>
                    <w:rPr>
                      <w:rFonts w:ascii="Arial MT " w:hAnsi="Arial MT " w:cs="Arial MT " w:eastAsia="Arial MT "/>
                      <w:sz w:val="22"/>
                      <w:szCs w:val="2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2"/>
                      <w:szCs w:val="22"/>
                      <w:spacing w:val="0"/>
                      <w:w w:val="100"/>
                      <w:b/>
                      <w:bCs/>
                      <w:position w:val="-1"/>
                    </w:rPr>
                    <w:t>62</w:t>
                  </w:r>
                  <w:r>
                    <w:rPr>
                      <w:rFonts w:ascii="Arial MT " w:hAnsi="Arial MT " w:cs="Arial MT " w:eastAsia="Arial MT "/>
                      <w:sz w:val="22"/>
                      <w:szCs w:val="22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9.328003pt;margin-top:755.086548pt;width:184.812361pt;height:13pt;mso-position-horizontal-relative:page;mso-position-vertical-relative:page;z-index:-372" type="#_x0000_t202" filled="f" stroked="f">
            <v:textbox inset="0,0,0,0">
              <w:txbxContent>
                <w:p>
                  <w:pPr>
                    <w:spacing w:before="0" w:after="0" w:line="245" w:lineRule="exact"/>
                    <w:ind w:left="20" w:right="-53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Pr/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Module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2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: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nos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sens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4.130402pt;margin-top:756.707153pt;width:128.707491pt;height:11pt;mso-position-horizontal-relative:page;mso-position-vertical-relative:page;z-index:-371" type="#_x0000_t202" filled="f" stroked="f">
            <v:textbox inset="0,0,0,0">
              <w:txbxContent>
                <w:p>
                  <w:pPr>
                    <w:spacing w:before="0" w:after="0" w:line="204" w:lineRule="exact"/>
                    <w:ind w:left="20" w:right="-4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Pr/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©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Scholastic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Canada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Ltd.,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2016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844997pt;margin-top:126.84507pt;width:30.115003pt;height:20.034870pt;mso-position-horizontal-relative:page;mso-position-vertical-relative:page;z-index:-37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4.959999pt;margin-top:126.84507pt;width:119.1287pt;height:20.034870pt;mso-position-horizontal-relative:page;mso-position-vertical-relative:page;z-index:-369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1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4.088699pt;margin-top:126.84507pt;width:119.128801pt;height:20.034870pt;mso-position-horizontal-relative:page;mso-position-vertical-relative:page;z-index:-368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2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3.217499pt;margin-top:126.84507pt;width:119.128778pt;height:20.034870pt;mso-position-horizontal-relative:page;mso-position-vertical-relative:page;z-index:-367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3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2.346283pt;margin-top:126.84507pt;width:119.128757pt;height:20.034870pt;mso-position-horizontal-relative:page;mso-position-vertical-relative:page;z-index:-366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4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844997pt;margin-top:146.879944pt;width:30.115003pt;height:268.280290pt;mso-position-horizontal-relative:page;mso-position-vertical-relative:page;z-index:-365" type="#_x0000_t202" filled="f" stroked="f">
            <v:textbox inset="0,0,0,0" style="layout-flow:vertical;mso-layout-flow-alt:bottom-to-top">
              <w:txbxContent>
                <w:p>
                  <w:pPr>
                    <w:spacing w:before="70" w:after="0" w:line="240" w:lineRule="auto"/>
                    <w:ind w:left="1143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4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PLANIFIC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TION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4.959999pt;margin-top:146.879944pt;width:119.1287pt;height:268.280290pt;mso-position-horizontal-relative:page;mso-position-vertical-relative:page;z-index:-364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169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parle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propos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choses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l’intéressent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80" w:lineRule="exact"/>
                    <w:jc w:val="left"/>
                    <w:rPr>
                      <w:sz w:val="28"/>
                      <w:szCs w:val="28"/>
                    </w:rPr>
                  </w:pPr>
                  <w:rPr/>
                  <w:r>
                    <w:rPr>
                      <w:sz w:val="28"/>
                      <w:szCs w:val="28"/>
                    </w:rPr>
                  </w:r>
                </w:p>
                <w:p>
                  <w:pPr>
                    <w:spacing w:before="0" w:after="0" w:line="220" w:lineRule="exact"/>
                    <w:ind w:left="80" w:right="414"/>
                    <w:jc w:val="both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prédictions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propos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résultats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2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547"/>
                    <w:jc w:val="both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aide,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propose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idées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20" w:lineRule="exact"/>
                    <w:ind w:left="80" w:right="28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aide,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certains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pourraient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être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utilisés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réaliser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4.088699pt;margin-top:146.879944pt;width:119.128801pt;height:268.280290pt;mso-position-horizontal-relative:page;mso-position-vertical-relative:page;z-index:-363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5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propos</w:t>
                  </w:r>
                </w:p>
                <w:p>
                  <w:pPr>
                    <w:spacing w:before="0" w:after="0" w:line="220" w:lineRule="exact"/>
                    <w:ind w:left="80" w:right="13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d’objets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d’événement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observables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20" w:lineRule="exact"/>
                    <w:ind w:left="80" w:right="23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prédictions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quant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l’issue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peuvent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être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résultats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espérés</w:t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269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contribue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idées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elles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toujours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complètes</w:t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9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certains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pourraient</w:t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être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utilisés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mener</w:t>
                  </w:r>
                </w:p>
                <w:p>
                  <w:pPr>
                    <w:spacing w:before="0" w:after="0" w:line="220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bien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3.217499pt;margin-top:146.879944pt;width:119.128778pt;height:268.280290pt;mso-position-horizontal-relative:page;mso-position-vertical-relative:page;z-index:-362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9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formule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suite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examine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1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toujours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réalistes</w:t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23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prédictions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quant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l’issue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basée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antérieures</w:t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3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fournit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idées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20" w:lineRule="exact"/>
                    <w:ind w:left="80" w:right="69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sélectionne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réaliser</w:t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2.346283pt;margin-top:146.879944pt;width:119.128757pt;height:268.280290pt;mso-position-horizontal-relative:page;mso-position-vertical-relative:page;z-index:-361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8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sert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connaissances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formuler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mener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58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prédictions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réfléchies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quant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l’issue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basée</w:t>
                  </w:r>
                </w:p>
                <w:p>
                  <w:pPr>
                    <w:spacing w:before="0" w:after="0" w:line="220" w:lineRule="exact"/>
                    <w:ind w:left="80" w:right="3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connaissances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antérieures</w:t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4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fournit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étapes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séquentielles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claires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3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sélectionne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réaliser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explique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raisons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choix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844997pt;margin-top:415.160248pt;width:30.115003pt;height:312.280271pt;mso-position-horizontal-relative:page;mso-position-vertical-relative:page;z-index:-360" type="#_x0000_t202" filled="f" stroked="f">
            <v:textbox inset="0,0,0,0" style="layout-flow:vertical;mso-layout-flow-alt:bottom-to-top">
              <w:txbxContent>
                <w:p>
                  <w:pPr>
                    <w:spacing w:before="70" w:after="0" w:line="240" w:lineRule="auto"/>
                    <w:ind w:left="112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4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ENREGISTREMENT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3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DONNÉES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4.959999pt;margin-top:415.160248pt;width:119.1287pt;height:312.280271pt;mso-position-horizontal-relative:page;mso-position-vertical-relative:page;z-index:-359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1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/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aide</w:t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8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certains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outils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l’aide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encouragement</w:t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192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utilisant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sens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13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mesures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aide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60" w:lineRule="exact"/>
                    <w:jc w:val="left"/>
                    <w:rPr>
                      <w:sz w:val="26"/>
                      <w:szCs w:val="26"/>
                    </w:rPr>
                  </w:pPr>
                  <w:rPr/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spacing w:before="0" w:after="0" w:line="220" w:lineRule="exact"/>
                    <w:ind w:left="80" w:right="158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obtient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provenant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source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choisie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l’enseignant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besoin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d’aide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suivre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règles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sécurité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4.088699pt;margin-top:415.160248pt;width:119.128801pt;height:312.280271pt;mso-position-horizontal-relative:page;mso-position-vertical-relative:page;z-index:-358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202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réalis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8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/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plupar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d’un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simple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142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sélectionn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utilis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outil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communs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138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fai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quelques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observation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pertinentes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l’aid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sens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8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not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8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observation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mesure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qu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peuvent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êtr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incomplètes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47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identifi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1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certains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renseignements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pertinent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3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parti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source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1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familières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11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besoi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rappels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occasionnel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pou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8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suivre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règle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sécurité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3.217499pt;margin-top:415.160248pt;width:119.128778pt;height:312.280271pt;mso-position-horizontal-relative:page;mso-position-vertical-relative:page;z-index:-357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1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/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sélectionne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certains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outils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9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pertinentes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l’aide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sens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9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mesures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précision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renseignements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pertinents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partir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sources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même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type</w:t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1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plupart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règles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sécurité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2.346283pt;margin-top:415.160248pt;width:119.128757pt;height:312.280271pt;mso-position-horizontal-relative:page;mso-position-vertical-relative:page;z-index:-356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réalise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/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ajustements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nécessaires</w:t>
                  </w:r>
                </w:p>
                <w:p>
                  <w:pPr>
                    <w:spacing w:before="8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sélectionne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</w:p>
                <w:p>
                  <w:pPr>
                    <w:spacing w:before="0" w:after="0" w:line="220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tous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outils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302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pertinentes,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détaillées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utilisant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sens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appropriées</w:t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29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mesures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précision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dans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variété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façons</w:t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1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renseignements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pertinents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partir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variété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sources</w:t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2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toutes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règles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sécurité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explique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pourquoi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ils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nécessaires</w:t>
                  </w:r>
                </w:p>
              </w:txbxContent>
            </v:textbox>
          </v:shape>
        </w:pict>
      </w:r>
    </w:p>
    <w:p>
      <w:pPr>
        <w:spacing w:after="0"/>
        <w:sectPr>
          <w:type w:val="continuous"/>
          <w:pgSz w:w="12240" w:h="15840"/>
          <w:pgMar w:top="1480" w:bottom="280" w:left="980" w:right="900"/>
        </w:sectPr>
      </w:pPr>
      <w:rPr/>
    </w:p>
    <w:p>
      <w:pPr>
        <w:rPr>
          <w:sz w:val="0"/>
          <w:szCs w:val="0"/>
        </w:rPr>
      </w:pPr>
      <w:rPr/>
      <w:r>
        <w:rPr/>
        <w:pict>
          <v:group style="position:absolute;margin-left:52.434952pt;margin-top:125.279884pt;width:507.130292pt;height:469.600438pt;mso-position-horizontal-relative:page;mso-position-vertical-relative:page;z-index:-355" coordorigin="1049,2506" coordsize="10143,9392">
            <v:group style="position:absolute;left:1051;top:2508;width:10138;height:2" coordorigin="1051,2508" coordsize="10138,2">
              <v:shape style="position:absolute;left:1051;top:2508;width:10138;height:2" coordorigin="1051,2508" coordsize="10138,0" path="m1051,2508l11189,2508e" filled="f" stroked="t" strokeweight=".250088pt" strokecolor="#000000">
                <v:path arrowok="t"/>
              </v:shape>
            </v:group>
            <v:group style="position:absolute;left:1054;top:2511;width:2;height:9382" coordorigin="1054,2511" coordsize="2,9382">
              <v:shape style="position:absolute;left:1054;top:2511;width:2;height:9382" coordorigin="1054,2511" coordsize="0,9382" path="m1054,2511l1054,11893e" filled="f" stroked="t" strokeweight=".250001pt" strokecolor="#000000">
                <v:path arrowok="t"/>
              </v:shape>
            </v:group>
            <v:group style="position:absolute;left:1656;top:2511;width:2;height:9382" coordorigin="1656,2511" coordsize="2,9382">
              <v:shape style="position:absolute;left:1656;top:2511;width:2;height:9382" coordorigin="1656,2511" coordsize="0,9382" path="m1656,2511l1656,11893e" filled="f" stroked="t" strokeweight=".250003pt" strokecolor="#000000">
                <v:path arrowok="t"/>
              </v:shape>
            </v:group>
            <v:group style="position:absolute;left:4039;top:2511;width:2;height:9382" coordorigin="4039,2511" coordsize="2,9382">
              <v:shape style="position:absolute;left:4039;top:2511;width:2;height:9382" coordorigin="4039,2511" coordsize="0,9382" path="m4039,2511l4039,11893e" filled="f" stroked="t" strokeweight=".250004pt" strokecolor="#000000">
                <v:path arrowok="t"/>
              </v:shape>
            </v:group>
            <v:group style="position:absolute;left:6421;top:2511;width:2;height:9382" coordorigin="6421,2511" coordsize="2,9382">
              <v:shape style="position:absolute;left:6421;top:2511;width:2;height:9382" coordorigin="6421,2511" coordsize="0,9382" path="m6421,2511l6421,11893e" filled="f" stroked="t" strokeweight=".250005pt" strokecolor="#000000">
                <v:path arrowok="t"/>
              </v:shape>
            </v:group>
            <v:group style="position:absolute;left:8804;top:2511;width:2;height:9382" coordorigin="8804,2511" coordsize="2,9382">
              <v:shape style="position:absolute;left:8804;top:2511;width:2;height:9382" coordorigin="8804,2511" coordsize="0,9382" path="m8804,2511l8804,11893e" filled="f" stroked="t" strokeweight=".250012pt" strokecolor="#000000">
                <v:path arrowok="t"/>
              </v:shape>
            </v:group>
            <v:group style="position:absolute;left:11186;top:2511;width:2;height:9382" coordorigin="11186,2511" coordsize="2,9382">
              <v:shape style="position:absolute;left:11186;top:2511;width:2;height:9382" coordorigin="11186,2511" coordsize="0,9382" path="m11186,2511l11186,11893e" filled="f" stroked="t" strokeweight=".250002pt" strokecolor="#000000">
                <v:path arrowok="t"/>
              </v:shape>
            </v:group>
            <v:group style="position:absolute;left:1051;top:2909;width:10138;height:2" coordorigin="1051,2909" coordsize="10138,2">
              <v:shape style="position:absolute;left:1051;top:2909;width:10138;height:2" coordorigin="1051,2909" coordsize="10138,0" path="m1051,2909l11189,2909e" filled="f" stroked="t" strokeweight=".250007pt" strokecolor="#000000">
                <v:path arrowok="t"/>
              </v:shape>
            </v:group>
            <v:group style="position:absolute;left:1051;top:7174;width:10138;height:2" coordorigin="1051,7174" coordsize="10138,2">
              <v:shape style="position:absolute;left:1051;top:7174;width:10138;height:2" coordorigin="1051,7174" coordsize="10138,0" path="m1051,7174l11189,7174e" filled="f" stroked="t" strokeweight=".250019pt" strokecolor="#000000">
                <v:path arrowok="t"/>
              </v:shape>
            </v:group>
            <v:group style="position:absolute;left:1051;top:11895;width:10138;height:2" coordorigin="1051,11895" coordsize="10138,2">
              <v:shape style="position:absolute;left:1051;top:11895;width:10138;height:2" coordorigin="1051,11895" coordsize="10138,0" path="m1051,11895l11189,11895e" filled="f" stroked="t" strokeweight=".250016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55.41568pt;margin-top:53.020519pt;width:307.203591pt;height:54pt;mso-position-horizontal-relative:page;mso-position-vertical-relative:page;z-index:-354" type="#_x0000_t202" filled="f" stroked="f">
            <v:textbox inset="0,0,0,0">
              <w:txbxContent>
                <w:p>
                  <w:pPr>
                    <w:spacing w:before="0" w:after="0" w:line="542" w:lineRule="exact"/>
                    <w:ind w:left="171" w:right="285"/>
                    <w:jc w:val="center"/>
                    <w:rPr>
                      <w:rFonts w:ascii="Arial MT " w:hAnsi="Arial MT " w:cs="Arial MT " w:eastAsia="Arial MT "/>
                      <w:sz w:val="52"/>
                      <w:szCs w:val="5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Rubriqu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25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d’évaluatio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n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24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7"/>
                      <w:b/>
                      <w:bCs/>
                      <w:position w:val="-1"/>
                    </w:rPr>
                    <w:t>: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100"/>
                      <w:position w:val="0"/>
                    </w:rPr>
                  </w:r>
                </w:p>
                <w:p>
                  <w:pPr>
                    <w:spacing w:before="0" w:after="0" w:line="522" w:lineRule="exact"/>
                    <w:ind w:left="-39" w:right="-59"/>
                    <w:jc w:val="center"/>
                    <w:rPr>
                      <w:rFonts w:ascii="Arial MT " w:hAnsi="Arial MT " w:cs="Arial MT " w:eastAsia="Arial MT "/>
                      <w:sz w:val="52"/>
                      <w:szCs w:val="5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89"/>
                      <w:b/>
                      <w:bCs/>
                    </w:rPr>
                    <w:t>l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89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24"/>
                      <w:w w:val="89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89"/>
                      <w:b/>
                      <w:bCs/>
                    </w:rPr>
                    <w:t>processu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89"/>
                      <w:b/>
                      <w:bCs/>
                    </w:rPr>
                    <w:t>s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60"/>
                      <w:w w:val="89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89"/>
                      <w:b/>
                      <w:bCs/>
                    </w:rPr>
                    <w:t>d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89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13"/>
                      <w:w w:val="89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</w:rPr>
                    <w:t>l’enquête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9.045685pt;margin-top:754.847412pt;width:184.812361pt;height:13pt;mso-position-horizontal-relative:page;mso-position-vertical-relative:page;z-index:-353" type="#_x0000_t202" filled="f" stroked="f">
            <v:textbox inset="0,0,0,0">
              <w:txbxContent>
                <w:p>
                  <w:pPr>
                    <w:spacing w:before="0" w:after="0" w:line="245" w:lineRule="exact"/>
                    <w:ind w:left="20" w:right="-53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Pr/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Module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2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: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nos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sens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75.503723pt;margin-top:754.847412pt;width:14.235353pt;height:13pt;mso-position-horizontal-relative:page;mso-position-vertical-relative:page;z-index:-352" type="#_x0000_t202" filled="f" stroked="f">
            <v:textbox inset="0,0,0,0">
              <w:txbxContent>
                <w:p>
                  <w:pPr>
                    <w:spacing w:before="0" w:after="0" w:line="241" w:lineRule="exact"/>
                    <w:ind w:left="20" w:right="-53"/>
                    <w:jc w:val="left"/>
                    <w:rPr>
                      <w:rFonts w:ascii="Arial MT " w:hAnsi="Arial MT " w:cs="Arial MT " w:eastAsia="Arial MT "/>
                      <w:sz w:val="22"/>
                      <w:szCs w:val="2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2"/>
                      <w:szCs w:val="22"/>
                      <w:spacing w:val="0"/>
                      <w:w w:val="100"/>
                      <w:b/>
                      <w:bCs/>
                      <w:position w:val="-1"/>
                    </w:rPr>
                    <w:t>63</w:t>
                  </w:r>
                  <w:r>
                    <w:rPr>
                      <w:rFonts w:ascii="Arial MT " w:hAnsi="Arial MT " w:cs="Arial MT " w:eastAsia="Arial MT "/>
                      <w:sz w:val="22"/>
                      <w:szCs w:val="22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959999pt;margin-top:756.468079pt;width:128.707491pt;height:11pt;mso-position-horizontal-relative:page;mso-position-vertical-relative:page;z-index:-351" type="#_x0000_t202" filled="f" stroked="f">
            <v:textbox inset="0,0,0,0">
              <w:txbxContent>
                <w:p>
                  <w:pPr>
                    <w:spacing w:before="0" w:after="0" w:line="204" w:lineRule="exact"/>
                    <w:ind w:left="20" w:right="-4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Pr/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©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Scholastic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Canada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Ltd.,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2016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2.684998pt;margin-top:125.40493pt;width:30.114997pt;height:20.035067pt;mso-position-horizontal-relative:page;mso-position-vertical-relative:page;z-index:-35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799995pt;margin-top:125.40493pt;width:119.128711pt;height:20.035067pt;mso-position-horizontal-relative:page;mso-position-vertical-relative:page;z-index:-349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1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1.928711pt;margin-top:125.40493pt;width:119.128801pt;height:20.035067pt;mso-position-horizontal-relative:page;mso-position-vertical-relative:page;z-index:-348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2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1.057495pt;margin-top:125.40493pt;width:119.128711pt;height:20.035067pt;mso-position-horizontal-relative:page;mso-position-vertical-relative:page;z-index:-347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3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0.186218pt;margin-top:125.40493pt;width:119.128778pt;height:20.035067pt;mso-position-horizontal-relative:page;mso-position-vertical-relative:page;z-index:-346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743" w:right="-20"/>
                    <w:jc w:val="left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1"/>
                      <w:w w:val="82"/>
                      <w:b/>
                      <w:bCs/>
                    </w:rPr>
                    <w:t>Nivea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6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2"/>
                      <w:b/>
                      <w:bCs/>
                    </w:rPr>
                    <w:t>4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2.684998pt;margin-top:145.439987pt;width:30.114997pt;height:213.28029pt;mso-position-horizontal-relative:page;mso-position-vertical-relative:page;z-index:-345" type="#_x0000_t202" filled="f" stroked="f">
            <v:textbox inset="0,0,0,0" style="layout-flow:vertical;mso-layout-flow-alt:bottom-to-top">
              <w:txbxContent>
                <w:p>
                  <w:pPr>
                    <w:spacing w:before="56" w:after="0" w:line="240" w:lineRule="auto"/>
                    <w:ind w:left="771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ANA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YSE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3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INTERPRÉ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TION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799995pt;margin-top:145.439987pt;width:119.128711pt;height:213.28029pt;mso-position-horizontal-relative:page;mso-position-vertical-relative:page;z-index:-344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9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séquence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groupe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objets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fonction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attributs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choisis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l’enseignant</w:t>
                  </w:r>
                </w:p>
                <w:p>
                  <w:pPr>
                    <w:spacing w:before="8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décrit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est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arrivé</w:t>
                  </w:r>
                </w:p>
                <w:p>
                  <w:pPr>
                    <w:spacing w:before="2" w:after="0" w:line="100" w:lineRule="exact"/>
                    <w:jc w:val="left"/>
                    <w:rPr>
                      <w:sz w:val="10"/>
                      <w:szCs w:val="10"/>
                    </w:rPr>
                  </w:pPr>
                  <w:rPr/>
                  <w:r>
                    <w:rPr>
                      <w:sz w:val="10"/>
                      <w:szCs w:val="1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314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aide,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nouvelles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peuvent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pas</w:t>
                  </w:r>
                </w:p>
                <w:p>
                  <w:pPr>
                    <w:spacing w:before="0" w:after="0" w:line="220" w:lineRule="exact"/>
                    <w:ind w:left="80" w:right="302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être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propos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cette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1.928711pt;margin-top:145.439987pt;width:119.128801pt;height:213.28029pt;mso-position-horizontal-relative:page;mso-position-vertical-relative:page;z-index:-343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29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séquence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groupe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objets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fonction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quelques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attributs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114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conclusion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basée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peut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lier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conclusion</w:t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initiale</w:t>
                  </w:r>
                </w:p>
                <w:p>
                  <w:pPr>
                    <w:spacing w:before="2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114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nouvelles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simples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thème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cette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1.057495pt;margin-top:145.439987pt;width:119.128711pt;height:213.28029pt;mso-position-horizontal-relative:page;mso-position-vertical-relative:page;z-index:-342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28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séquence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groupes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objets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fonction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plusieurs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attributs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conclusion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fondée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liées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initiale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nouvelles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sujet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cette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pourrait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être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examinée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0.186218pt;margin-top:145.439987pt;width:119.128778pt;height:213.28029pt;mso-position-horizontal-relative:page;mso-position-vertical-relative:page;z-index:-341" type="#_x0000_t202" filled="f" stroked="f">
            <v:textbox inset="0,0,0,0">
              <w:txbxContent>
                <w:p>
                  <w:pPr>
                    <w:spacing w:before="38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place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séquence</w:t>
                  </w:r>
                </w:p>
                <w:p>
                  <w:pPr>
                    <w:spacing w:before="1" w:after="0" w:line="220" w:lineRule="exact"/>
                    <w:ind w:left="80" w:right="18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précision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objets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basés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plusieurs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attributs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13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conclusion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basée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3"/>
                      <w:w w:val="100"/>
                    </w:rPr>
                    <w:t>f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firme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elle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soutient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ou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réfute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prédiction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3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identifie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nouvelles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sujet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cette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enquête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suggère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ils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pourraient</w:t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être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examinés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2.684998pt;margin-top:358.720276pt;width:30.114997pt;height:236.035029pt;mso-position-horizontal-relative:page;mso-position-vertical-relative:page;z-index:-340" type="#_x0000_t202" filled="f" stroked="f">
            <v:textbox inset="0,0,0,0" style="layout-flow:vertical;mso-layout-flow-alt:bottom-to-top">
              <w:txbxContent>
                <w:p>
                  <w:pPr>
                    <w:spacing w:before="56" w:after="0" w:line="240" w:lineRule="auto"/>
                    <w:ind w:left="655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COMMUNIC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V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D’ÉQUIPE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799995pt;margin-top:358.720276pt;width:119.128711pt;height:236.035029pt;mso-position-horizontal-relative:page;mso-position-vertical-relative:page;z-index:-339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2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demande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volontiers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l’aide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accepte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l’aide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d’autres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membres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groupe</w:t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4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comprend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terminologie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scientifique,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rarement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1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aide,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décrit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résultat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certaines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469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aide,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quelques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liées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nouveaux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apprentissages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1.928711pt;margin-top:358.720276pt;width:119.128801pt;height:236.035029pt;mso-position-horizontal-relative:page;mso-position-vertical-relative:page;z-index:-338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171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fai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suggestion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membre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groupe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quan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qu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devrait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18" w:lineRule="exact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êtr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73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compren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3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terminologie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scientifiqu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simpl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mais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l’utilis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1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toujours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correctement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2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communiqu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renseignement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base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su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résulta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1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plupart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procédures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103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pos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8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quelque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3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liée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8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5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d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nouveaux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apprentissages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9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mais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20" w:lineRule="exact"/>
                    <w:ind w:left="80" w:right="117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peu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8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pleinement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comprendr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16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2"/>
                      <w:w w:val="100"/>
                    </w:rPr>
                    <w:t>l’information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1.057495pt;margin-top:358.720276pt;width:119.128711pt;height:236.035029pt;mso-position-horizontal-relative:page;mso-position-vertical-relative:page;z-index:-337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314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communique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membres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groupe,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parfois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4"/>
                      <w:w w:val="100"/>
                    </w:rPr>
                    <w:t>f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ficulté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103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habituellement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terminologie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scientifique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2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communique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plupart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renseignements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résultat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procédures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20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20" w:lineRule="exact"/>
                    <w:ind w:left="80" w:right="5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afin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comprendre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nouveaux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apprentissages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0.186218pt;margin-top:358.720276pt;width:119.128778pt;height:236.035029pt;mso-position-horizontal-relative:page;mso-position-vertical-relative:page;z-index:-336" type="#_x0000_t202" filled="f" stroked="f">
            <v:textbox inset="0,0,0,0">
              <w:txbxContent>
                <w:p>
                  <w:pPr>
                    <w:spacing w:before="49" w:after="0" w:line="220" w:lineRule="exact"/>
                    <w:ind w:left="80" w:right="136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communique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travaille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-4"/>
                      <w:w w:val="100"/>
                    </w:rPr>
                    <w:t>f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ficacement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membres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du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groupe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20" w:lineRule="exact"/>
                    <w:ind w:left="80" w:right="103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toujours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terminologie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scientifique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appropriée</w:t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8" w:after="0" w:line="220" w:lineRule="exact"/>
                    <w:jc w:val="left"/>
                    <w:rPr>
                      <w:sz w:val="22"/>
                      <w:szCs w:val="22"/>
                    </w:rPr>
                  </w:pPr>
                  <w:rPr/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before="0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communique</w:t>
                  </w:r>
                </w:p>
                <w:p>
                  <w:pPr>
                    <w:spacing w:before="1" w:after="0" w:line="220" w:lineRule="exact"/>
                    <w:ind w:left="80" w:right="492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avec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précision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renseignements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sur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résultat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procédures</w:t>
                  </w:r>
                </w:p>
                <w:p>
                  <w:pPr>
                    <w:spacing w:before="2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20" w:lineRule="exact"/>
                    <w:ind w:left="80" w:right="525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pose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clarification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afin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comprendre</w:t>
                  </w:r>
                </w:p>
                <w:p>
                  <w:pPr>
                    <w:spacing w:before="0" w:after="0" w:line="220" w:lineRule="exact"/>
                    <w:ind w:left="80" w:right="69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pleinement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nouveaux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spacing w:val="0"/>
                      <w:w w:val="100"/>
                    </w:rPr>
                    <w:t>apprentissages</w:t>
                  </w:r>
                </w:p>
              </w:txbxContent>
            </v:textbox>
          </v:shape>
        </w:pict>
      </w:r>
    </w:p>
    <w:sectPr>
      <w:pgSz w:w="12240" w:h="15840"/>
      <w:pgMar w:top="1480" w:bottom="280" w:left="94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altName w:val="Times"/>
    <w:charset w:val="0"/>
    <w:family w:val="roman"/>
    <w:pitch w:val="variable"/>
  </w:font>
  <w:font w:name="Arial">
    <w:altName w:val="Arial"/>
    <w:charset w:val="0"/>
    <w:family w:val="auto"/>
    <w:pitch w:val="default"/>
  </w:font>
  <w:font w:name="Arial MT ">
    <w:altName w:val="Arial MT 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2015-09-29T14:54:39Z</dcterms:created>
  <dcterms:modified xsi:type="dcterms:W3CDTF">2015-09-29T14:54:39Z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LastSaved">
    <vt:filetime>2015-09-29T00:00:00Z</vt:filetime>
  </property>
</Properties>
</file>