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0"/>
          <w:szCs w:val="0"/>
        </w:rPr>
      </w:pPr>
      <w:rPr/>
      <w:r>
        <w:rPr/>
        <w:pict>
          <v:group style="position:absolute;margin-left:53.874962pt;margin-top:122.024529pt;width:503.604576pt;height:566.096187pt;mso-position-horizontal-relative:page;mso-position-vertical-relative:page;z-index:-478" coordorigin="1077,2440" coordsize="10072,11322">
            <v:group style="position:absolute;left:1080;top:2443;width:10067;height:2" coordorigin="1080,2443" coordsize="10067,2">
              <v:shape style="position:absolute;left:1080;top:2443;width:10067;height:2" coordorigin="1080,2443" coordsize="10067,0" path="m1080,2443l11147,2443e" filled="f" stroked="t" strokeweight=".250075pt" strokecolor="#000000">
                <v:path arrowok="t"/>
              </v:shape>
            </v:group>
            <v:group style="position:absolute;left:1082;top:2445;width:2;height:11312" coordorigin="1082,2445" coordsize="2,11312">
              <v:shape style="position:absolute;left:1082;top:2445;width:2;height:11312" coordorigin="1082,2445" coordsize="0,11312" path="m1082,2445l1082,13757e" filled="f" stroked="t" strokeweight=".25pt" strokecolor="#000000">
                <v:path arrowok="t"/>
              </v:shape>
            </v:group>
            <v:group style="position:absolute;left:7142;top:2445;width:2;height:330" coordorigin="7142,2445" coordsize="2,330">
              <v:shape style="position:absolute;left:7142;top:2445;width:2;height:330" coordorigin="7142,2445" coordsize="0,330" path="m7142,2775l7142,2445e" filled="f" stroked="t" strokeweight=".25pt" strokecolor="#000000">
                <v:path arrowok="t"/>
              </v:shape>
            </v:group>
            <v:group style="position:absolute;left:8143;top:2445;width:2;height:330" coordorigin="8143,2445" coordsize="2,330">
              <v:shape style="position:absolute;left:8143;top:2445;width:2;height:330" coordorigin="8143,2445" coordsize="0,330" path="m8143,2775l8143,2445e" filled="f" stroked="t" strokeweight=".25pt" strokecolor="#000000">
                <v:path arrowok="t"/>
              </v:shape>
            </v:group>
            <v:group style="position:absolute;left:9144;top:2445;width:2;height:330" coordorigin="9144,2445" coordsize="2,330">
              <v:shape style="position:absolute;left:9144;top:2445;width:2;height:330" coordorigin="9144,2445" coordsize="0,330" path="m9144,2775l9144,2445e" filled="f" stroked="t" strokeweight=".25pt" strokecolor="#000000">
                <v:path arrowok="t"/>
              </v:shape>
            </v:group>
            <v:group style="position:absolute;left:10144;top:2445;width:2;height:330" coordorigin="10144,2445" coordsize="2,330">
              <v:shape style="position:absolute;left:10144;top:2445;width:2;height:330" coordorigin="10144,2445" coordsize="0,330" path="m10144,2775l10144,2445e" filled="f" stroked="t" strokeweight=".25pt" strokecolor="#000000">
                <v:path arrowok="t"/>
              </v:shape>
            </v:group>
            <v:group style="position:absolute;left:11145;top:2445;width:2;height:11312" coordorigin="11145,2445" coordsize="2,11312">
              <v:shape style="position:absolute;left:11145;top:2445;width:2;height:11312" coordorigin="11145,2445" coordsize="0,11312" path="m11145,2445l11145,13757e" filled="f" stroked="t" strokeweight=".250391pt" strokecolor="#000000">
                <v:path arrowok="t"/>
              </v:shape>
            </v:group>
            <v:group style="position:absolute;left:1080;top:2778;width:10067;height:2" coordorigin="1080,2778" coordsize="10067,2">
              <v:shape style="position:absolute;left:1080;top:2778;width:10067;height:2" coordorigin="1080,2778" coordsize="10067,0" path="m1080,2778l11147,2778e" filled="f" stroked="t" strokeweight=".250076pt" strokecolor="#000000">
                <v:path arrowok="t"/>
              </v:shape>
            </v:group>
            <v:group style="position:absolute;left:1080;top:3142;width:10067;height:2" coordorigin="1080,3142" coordsize="10067,2">
              <v:shape style="position:absolute;left:1080;top:3142;width:10067;height:2" coordorigin="1080,3142" coordsize="10067,0" path="m1080,3142l11147,3142e" filled="f" stroked="t" strokeweight=".250042pt" strokecolor="#000000">
                <v:path arrowok="t"/>
              </v:shape>
            </v:group>
            <v:group style="position:absolute;left:7142;top:3144;width:2;height:2327" coordorigin="7142,3144" coordsize="2,2327">
              <v:shape style="position:absolute;left:7142;top:3144;width:2;height:2327" coordorigin="7142,3144" coordsize="0,2327" path="m7142,3144l7142,5471e" filled="f" stroked="t" strokeweight=".25001pt" strokecolor="#000000">
                <v:path arrowok="t"/>
              </v:shape>
            </v:group>
            <v:group style="position:absolute;left:8143;top:3144;width:2;height:2327" coordorigin="8143,3144" coordsize="2,2327">
              <v:shape style="position:absolute;left:8143;top:3144;width:2;height:2327" coordorigin="8143,3144" coordsize="0,2327" path="m8143,3144l8143,5471e" filled="f" stroked="t" strokeweight=".250017pt" strokecolor="#000000">
                <v:path arrowok="t"/>
              </v:shape>
            </v:group>
            <v:group style="position:absolute;left:9144;top:3144;width:2;height:2327" coordorigin="9144,3144" coordsize="2,2327">
              <v:shape style="position:absolute;left:9144;top:3144;width:2;height:2327" coordorigin="9144,3144" coordsize="0,2327" path="m9144,3144l9144,5471e" filled="f" stroked="t" strokeweight=".250024pt" strokecolor="#000000">
                <v:path arrowok="t"/>
              </v:shape>
            </v:group>
            <v:group style="position:absolute;left:10144;top:3144;width:2;height:2327" coordorigin="10144,3144" coordsize="2,2327">
              <v:shape style="position:absolute;left:10144;top:3144;width:2;height:2327" coordorigin="10144,3144" coordsize="0,2327" path="m10144,3144l10144,5471e" filled="f" stroked="t" strokeweight=".250029pt" strokecolor="#000000">
                <v:path arrowok="t"/>
              </v:shape>
            </v:group>
            <v:group style="position:absolute;left:1080;top:3903;width:10067;height:2" coordorigin="1080,3903" coordsize="10067,2">
              <v:shape style="position:absolute;left:1080;top:3903;width:10067;height:2" coordorigin="1080,3903" coordsize="10067,0" path="m1080,3903l11147,3903e" filled="f" stroked="t" strokeweight=".250035pt" strokecolor="#000000">
                <v:path arrowok="t"/>
              </v:shape>
            </v:group>
            <v:group style="position:absolute;left:1080;top:4552;width:10067;height:2" coordorigin="1080,4552" coordsize="10067,2">
              <v:shape style="position:absolute;left:1080;top:4552;width:10067;height:2" coordorigin="1080,4552" coordsize="10067,0" path="m1080,4552l11147,4552e" filled="f" stroked="t" strokeweight=".250015pt" strokecolor="#000000">
                <v:path arrowok="t"/>
              </v:shape>
            </v:group>
            <v:group style="position:absolute;left:1080;top:5013;width:10067;height:2" coordorigin="1080,5013" coordsize="10067,2">
              <v:shape style="position:absolute;left:1080;top:5013;width:10067;height:2" coordorigin="1080,5013" coordsize="10067,0" path="m1080,5013l11147,5013e" filled="f" stroked="t" strokeweight=".250051pt" strokecolor="#000000">
                <v:path arrowok="t"/>
              </v:shape>
            </v:group>
            <v:group style="position:absolute;left:1080;top:5474;width:10067;height:2" coordorigin="1080,5474" coordsize="10067,2">
              <v:shape style="position:absolute;left:1080;top:5474;width:10067;height:2" coordorigin="1080,5474" coordsize="10067,0" path="m1080,5474l11147,5474e" filled="f" stroked="t" strokeweight=".250066pt" strokecolor="#000000">
                <v:path arrowok="t"/>
              </v:shape>
            </v:group>
            <v:group style="position:absolute;left:1080;top:5838;width:10067;height:2" coordorigin="1080,5838" coordsize="10067,2">
              <v:shape style="position:absolute;left:1080;top:5838;width:10067;height:2" coordorigin="1080,5838" coordsize="10067,0" path="m1080,5838l11147,5838e" filled="f" stroked="t" strokeweight=".250015pt" strokecolor="#000000">
                <v:path arrowok="t"/>
              </v:shape>
            </v:group>
            <v:group style="position:absolute;left:7142;top:5840;width:2;height:3049" coordorigin="7142,5840" coordsize="2,3049">
              <v:shape style="position:absolute;left:7142;top:5840;width:2;height:3049" coordorigin="7142,5840" coordsize="0,3049" path="m7142,5840l7142,8890e" filled="f" stroked="t" strokeweight=".250020pt" strokecolor="#000000">
                <v:path arrowok="t"/>
              </v:shape>
            </v:group>
            <v:group style="position:absolute;left:8143;top:5840;width:2;height:3049" coordorigin="8143,5840" coordsize="2,3049">
              <v:shape style="position:absolute;left:8143;top:5840;width:2;height:3049" coordorigin="8143,5840" coordsize="0,3049" path="m8143,5840l8143,8890e" filled="f" stroked="t" strokeweight=".250034pt" strokecolor="#000000">
                <v:path arrowok="t"/>
              </v:shape>
            </v:group>
            <v:group style="position:absolute;left:9144;top:5840;width:2;height:3049" coordorigin="9144,5840" coordsize="2,3049">
              <v:shape style="position:absolute;left:9144;top:5840;width:2;height:3049" coordorigin="9144,5840" coordsize="0,3049" path="m9144,5840l9144,8890e" filled="f" stroked="t" strokeweight=".250049pt" strokecolor="#000000">
                <v:path arrowok="t"/>
              </v:shape>
            </v:group>
            <v:group style="position:absolute;left:10144;top:5840;width:2;height:3049" coordorigin="10144,5840" coordsize="2,3049">
              <v:shape style="position:absolute;left:10144;top:5840;width:2;height:3049" coordorigin="10144,5840" coordsize="0,3049" path="m10144,5840l10144,8890e" filled="f" stroked="t" strokeweight=".250059pt" strokecolor="#000000">
                <v:path arrowok="t"/>
              </v:shape>
            </v:group>
            <v:group style="position:absolute;left:1080;top:6326;width:10067;height:2" coordorigin="1080,6326" coordsize="10067,2">
              <v:shape style="position:absolute;left:1080;top:6326;width:10067;height:2" coordorigin="1080,6326" coordsize="10067,0" path="m1080,6326l11147,6326e" filled="f" stroked="t" strokeweight=".250022pt" strokecolor="#000000">
                <v:path arrowok="t"/>
              </v:shape>
            </v:group>
            <v:group style="position:absolute;left:1080;top:6774;width:10067;height:2" coordorigin="1080,6774" coordsize="10067,2">
              <v:shape style="position:absolute;left:1080;top:6774;width:10067;height:2" coordorigin="1080,6774" coordsize="10067,0" path="m1080,6774l11147,6774e" filled="f" stroked="t" strokeweight=".250033pt" strokecolor="#000000">
                <v:path arrowok="t"/>
              </v:shape>
            </v:group>
            <v:group style="position:absolute;left:1080;top:7264;width:10067;height:2" coordorigin="1080,7264" coordsize="10067,2">
              <v:shape style="position:absolute;left:1080;top:7264;width:10067;height:2" coordorigin="1080,7264" coordsize="10067,0" path="m1080,7264l11147,7264e" filled="f" stroked="t" strokeweight=".250025pt" strokecolor="#000000">
                <v:path arrowok="t"/>
              </v:shape>
            </v:group>
            <v:group style="position:absolute;left:1080;top:7753;width:10067;height:2" coordorigin="1080,7753" coordsize="10067,2">
              <v:shape style="position:absolute;left:1080;top:7753;width:10067;height:2" coordorigin="1080,7753" coordsize="10067,0" path="m1080,7753l11147,7753e" filled="f" stroked="t" strokeweight=".250008pt" strokecolor="#000000">
                <v:path arrowok="t"/>
              </v:shape>
            </v:group>
            <v:group style="position:absolute;left:1080;top:8402;width:10067;height:2" coordorigin="1080,8402" coordsize="10067,2">
              <v:shape style="position:absolute;left:1080;top:8402;width:10067;height:2" coordorigin="1080,8402" coordsize="10067,0" path="m1080,8402l11147,8402e" filled="f" stroked="t" strokeweight=".250009pt" strokecolor="#000000">
                <v:path arrowok="t"/>
              </v:shape>
            </v:group>
            <v:group style="position:absolute;left:1080;top:8892;width:10067;height:2" coordorigin="1080,8892" coordsize="10067,2">
              <v:shape style="position:absolute;left:1080;top:8892;width:10067;height:2" coordorigin="1080,8892" coordsize="10067,0" path="m1080,8892l11147,8892e" filled="f" stroked="t" strokeweight=".250024pt" strokecolor="#000000">
                <v:path arrowok="t"/>
              </v:shape>
            </v:group>
            <v:group style="position:absolute;left:1080;top:9256;width:10067;height:2" coordorigin="1080,9256" coordsize="10067,2">
              <v:shape style="position:absolute;left:1080;top:9256;width:10067;height:2" coordorigin="1080,9256" coordsize="10067,0" path="m1080,9256l11147,9256e" filled="f" stroked="t" strokeweight=".250028pt" strokecolor="#000000">
                <v:path arrowok="t"/>
              </v:shape>
            </v:group>
            <v:group style="position:absolute;left:7142;top:9258;width:2;height:1943" coordorigin="7142,9258" coordsize="2,1943">
              <v:shape style="position:absolute;left:7142;top:9258;width:2;height:1943" coordorigin="7142,9258" coordsize="0,1943" path="m7142,9258l7142,11201e" filled="f" stroked="t" strokeweight=".250005pt" strokecolor="#000000">
                <v:path arrowok="t"/>
              </v:shape>
            </v:group>
            <v:group style="position:absolute;left:8143;top:9258;width:2;height:1943" coordorigin="8143,9258" coordsize="2,1943">
              <v:shape style="position:absolute;left:8143;top:9258;width:2;height:1943" coordorigin="8143,9258" coordsize="0,1943" path="m8143,9258l8143,11201e" filled="f" stroked="t" strokeweight=".250009pt" strokecolor="#000000">
                <v:path arrowok="t"/>
              </v:shape>
            </v:group>
            <v:group style="position:absolute;left:9144;top:9258;width:2;height:1943" coordorigin="9144,9258" coordsize="2,1943">
              <v:shape style="position:absolute;left:9144;top:9258;width:2;height:1943" coordorigin="9144,9258" coordsize="0,1943" path="m9144,9258l9144,11201e" filled="f" stroked="t" strokeweight=".250012pt" strokecolor="#000000">
                <v:path arrowok="t"/>
              </v:shape>
            </v:group>
            <v:group style="position:absolute;left:10144;top:9258;width:2;height:1943" coordorigin="10144,9258" coordsize="2,1943">
              <v:shape style="position:absolute;left:10144;top:9258;width:2;height:1943" coordorigin="10144,9258" coordsize="0,1943" path="m10144,9258l10144,11201e" filled="f" stroked="t" strokeweight=".250015pt" strokecolor="#000000">
                <v:path arrowok="t"/>
              </v:shape>
            </v:group>
            <v:group style="position:absolute;left:1080;top:9905;width:10067;height:2" coordorigin="1080,9905" coordsize="10067,2">
              <v:shape style="position:absolute;left:1080;top:9905;width:10067;height:2" coordorigin="1080,9905" coordsize="10067,0" path="m1080,9905l11147,9905e" filled="f" stroked="t" strokeweight=".250022pt" strokecolor="#000000">
                <v:path arrowok="t"/>
              </v:shape>
            </v:group>
            <v:group style="position:absolute;left:1080;top:10554;width:10067;height:2" coordorigin="1080,10554" coordsize="10067,2">
              <v:shape style="position:absolute;left:1080;top:10554;width:10067;height:2" coordorigin="1080,10554" coordsize="10067,0" path="m1080,10554l11147,10554e" filled="f" stroked="t" strokeweight=".250005pt" strokecolor="#000000">
                <v:path arrowok="t"/>
              </v:shape>
            </v:group>
            <v:group style="position:absolute;left:1080;top:11204;width:10067;height:2" coordorigin="1080,11204" coordsize="10067,2">
              <v:shape style="position:absolute;left:1080;top:11204;width:10067;height:2" coordorigin="1080,11204" coordsize="10067,0" path="m1080,11204l11147,11204e" filled="f" stroked="t" strokeweight=".250009pt" strokecolor="#000000">
                <v:path arrowok="t"/>
              </v:shape>
            </v:group>
            <v:group style="position:absolute;left:1080;top:11568;width:10067;height:2" coordorigin="1080,11568" coordsize="10067,2">
              <v:shape style="position:absolute;left:1080;top:11568;width:10067;height:2" coordorigin="1080,11568" coordsize="10067,0" path="m1080,11568l11147,11568e" filled="f" stroked="t" strokeweight=".250003pt" strokecolor="#000000">
                <v:path arrowok="t"/>
              </v:shape>
            </v:group>
            <v:group style="position:absolute;left:7142;top:11570;width:2;height:2187" coordorigin="7142,11570" coordsize="2,2187">
              <v:shape style="position:absolute;left:7142;top:11570;width:2;height:2187" coordorigin="7142,11570" coordsize="0,2187" path="m7142,11570l7142,13757e" filled="f" stroked="t" strokeweight=".25001pt" strokecolor="#000000">
                <v:path arrowok="t"/>
              </v:shape>
            </v:group>
            <v:group style="position:absolute;left:8143;top:11570;width:2;height:2187" coordorigin="8143,11570" coordsize="2,2187">
              <v:shape style="position:absolute;left:8143;top:11570;width:2;height:2187" coordorigin="8143,11570" coordsize="0,2187" path="m8143,11570l8143,13757e" filled="f" stroked="t" strokeweight=".250017pt" strokecolor="#000000">
                <v:path arrowok="t"/>
              </v:shape>
            </v:group>
            <v:group style="position:absolute;left:9144;top:11570;width:2;height:2187" coordorigin="9144,11570" coordsize="2,2187">
              <v:shape style="position:absolute;left:9144;top:11570;width:2;height:2187" coordorigin="9144,11570" coordsize="0,2187" path="m9144,11570l9144,13757e" filled="f" stroked="t" strokeweight=".250024pt" strokecolor="#000000">
                <v:path arrowok="t"/>
              </v:shape>
            </v:group>
            <v:group style="position:absolute;left:10144;top:11570;width:2;height:2187" coordorigin="10144,11570" coordsize="2,2187">
              <v:shape style="position:absolute;left:10144;top:11570;width:2;height:2187" coordorigin="10144,11570" coordsize="0,2187" path="m10144,11570l10144,13757e" filled="f" stroked="t" strokeweight=".250029pt" strokecolor="#000000">
                <v:path arrowok="t"/>
              </v:shape>
            </v:group>
            <v:group style="position:absolute;left:1080;top:12217;width:10067;height:2" coordorigin="1080,12217" coordsize="10067,2">
              <v:shape style="position:absolute;left:1080;top:12217;width:10067;height:2" coordorigin="1080,12217" coordsize="10067,0" path="m1080,12217l11147,12217e" filled="f" stroked="t" strokeweight=".250013pt" strokecolor="#000000">
                <v:path arrowok="t"/>
              </v:shape>
            </v:group>
            <v:group style="position:absolute;left:1080;top:12664;width:10067;height:2" coordorigin="1080,12664" coordsize="10067,2">
              <v:shape style="position:absolute;left:1080;top:12664;width:10067;height:2" coordorigin="1080,12664" coordsize="10067,0" path="m1080,12664l11147,12664e" filled="f" stroked="t" strokeweight=".25001pt" strokecolor="#000000">
                <v:path arrowok="t"/>
              </v:shape>
            </v:group>
            <v:group style="position:absolute;left:1080;top:13111;width:10067;height:2" coordorigin="1080,13111" coordsize="10067,2">
              <v:shape style="position:absolute;left:1080;top:13111;width:10067;height:2" coordorigin="1080,13111" coordsize="10067,0" path="m1080,13111l11147,13111e" filled="f" stroked="t" strokeweight=".250013pt" strokecolor="#000000">
                <v:path arrowok="t"/>
              </v:shape>
            </v:group>
            <v:group style="position:absolute;left:1080;top:13760;width:10067;height:2" coordorigin="1080,13760" coordsize="10067,2">
              <v:shape style="position:absolute;left:1080;top:13760;width:10067;height:2" coordorigin="1080,13760" coordsize="10067,0" path="m1080,13760l11147,13760e" filled="f" stroked="t" strokeweight=".250009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1.513199pt;margin-top:42.940517pt;width:450.150557pt;height:28pt;mso-position-horizontal-relative:page;mso-position-vertical-relative:page;z-index:-477" type="#_x0000_t202" filled="f" stroked="f">
            <v:textbox inset="0,0,0,0">
              <w:txbxContent>
                <w:p>
                  <w:pPr>
                    <w:spacing w:before="0" w:after="0" w:line="543" w:lineRule="exact"/>
                    <w:ind w:left="20" w:right="-98"/>
                    <w:jc w:val="left"/>
                    <w:rPr>
                      <w:rFonts w:ascii="Arial MT " w:hAnsi="Arial MT " w:cs="Arial MT " w:eastAsia="Arial MT "/>
                      <w:sz w:val="52"/>
                      <w:szCs w:val="5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Évaluatio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n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23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d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u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1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processu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s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31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d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90"/>
                      <w:b/>
                      <w:bCs/>
                      <w:position w:val="-1"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21"/>
                      <w:w w:val="90"/>
                      <w:b/>
                      <w:bCs/>
                      <w:position w:val="-1"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-3"/>
                      <w:w w:val="90"/>
                      <w:b/>
                      <w:bCs/>
                      <w:position w:val="-1"/>
                    </w:rPr>
                    <w:t>l’enquête</w:t>
                  </w:r>
                  <w:r>
                    <w:rPr>
                      <w:rFonts w:ascii="Arial MT " w:hAnsi="Arial MT " w:cs="Arial MT " w:eastAsia="Arial MT "/>
                      <w:sz w:val="52"/>
                      <w:szCs w:val="52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3.6399pt;margin-top:89.664291pt;width:318.330453pt;height:16pt;mso-position-horizontal-relative:page;mso-position-vertical-relative:page;z-index:-476" type="#_x0000_t202" filled="f" stroked="f">
            <v:textbox inset="0,0,0,0">
              <w:txbxContent>
                <w:p>
                  <w:pPr>
                    <w:spacing w:before="0" w:after="0" w:line="306" w:lineRule="exact"/>
                    <w:ind w:left="20" w:right="-62"/>
                    <w:jc w:val="left"/>
                    <w:tabs>
                      <w:tab w:pos="6340" w:val="left"/>
                    </w:tabs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Pr/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Nom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: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-5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  <w:u w:val="thick" w:color="000000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  <w:u w:val="thick" w:color="000000"/>
                    </w:rPr>
                    <w:tab/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  <w:u w:val="thick" w:color="000000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77.26059pt;margin-top:89.664291pt;width:177.273824pt;height:16pt;mso-position-horizontal-relative:page;mso-position-vertical-relative:page;z-index:-475" type="#_x0000_t202" filled="f" stroked="f">
            <v:textbox inset="0,0,0,0">
              <w:txbxContent>
                <w:p>
                  <w:pPr>
                    <w:spacing w:before="0" w:after="0" w:line="306" w:lineRule="exact"/>
                    <w:ind w:left="20" w:right="-62"/>
                    <w:jc w:val="left"/>
                    <w:tabs>
                      <w:tab w:pos="3520" w:val="left"/>
                    </w:tabs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  <w:rPr/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Date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</w:rPr>
                    <w:t>: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11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  <w:u w:val="thick" w:color="000000"/>
                    </w:rPr>
                    <w:t> </w:t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  <w:u w:val="thick" w:color="000000"/>
                    </w:rPr>
                    <w:tab/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  <w:u w:val="thick" w:color="000000"/>
                    </w:rPr>
                  </w:r>
                  <w:r>
                    <w:rPr>
                      <w:rFonts w:ascii="Arial" w:hAnsi="Arial" w:cs="Arial" w:eastAsia="Arial"/>
                      <w:sz w:val="28"/>
                      <w:szCs w:val="28"/>
                      <w:spacing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7.125pt;margin-top:689.924805pt;width:93.738821pt;height:15pt;mso-position-horizontal-relative:page;mso-position-vertical-relative:page;z-index:-474" type="#_x0000_t202" filled="f" stroked="f">
            <v:textbox inset="0,0,0,0">
              <w:txbxContent>
                <w:p>
                  <w:pPr>
                    <w:spacing w:before="0" w:after="0" w:line="286" w:lineRule="exact"/>
                    <w:ind w:left="20" w:right="-59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Commentaires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: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9.045685pt;margin-top:754.847412pt;width:184.812361pt;height:13pt;mso-position-horizontal-relative:page;mso-position-vertical-relative:page;z-index:-473" type="#_x0000_t202" filled="f" stroked="f">
            <v:textbox inset="0,0,0,0">
              <w:txbxContent>
                <w:p>
                  <w:pPr>
                    <w:spacing w:before="0" w:after="0" w:line="245" w:lineRule="exact"/>
                    <w:ind w:left="20" w:right="-53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Pr/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Module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2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: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nos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  <w:spacing w:val="0"/>
                      <w:w w:val="100"/>
                    </w:rPr>
                    <w:t>sens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75.503723pt;margin-top:754.847412pt;width:14.235353pt;height:13pt;mso-position-horizontal-relative:page;mso-position-vertical-relative:page;z-index:-472" type="#_x0000_t202" filled="f" stroked="f">
            <v:textbox inset="0,0,0,0">
              <w:txbxContent>
                <w:p>
                  <w:pPr>
                    <w:spacing w:before="0" w:after="0" w:line="241" w:lineRule="exact"/>
                    <w:ind w:left="20" w:right="-53"/>
                    <w:jc w:val="left"/>
                    <w:rPr>
                      <w:rFonts w:ascii="Arial MT " w:hAnsi="Arial MT " w:cs="Arial MT " w:eastAsia="Arial MT "/>
                      <w:sz w:val="22"/>
                      <w:szCs w:val="22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2"/>
                      <w:szCs w:val="22"/>
                      <w:spacing w:val="0"/>
                      <w:w w:val="100"/>
                      <w:b/>
                      <w:bCs/>
                      <w:position w:val="-1"/>
                    </w:rPr>
                    <w:t>61</w:t>
                  </w:r>
                  <w:r>
                    <w:rPr>
                      <w:rFonts w:ascii="Arial MT " w:hAnsi="Arial MT " w:cs="Arial MT " w:eastAsia="Arial MT "/>
                      <w:sz w:val="22"/>
                      <w:szCs w:val="22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959999pt;margin-top:756.468079pt;width:128.707491pt;height:11pt;mso-position-horizontal-relative:page;mso-position-vertical-relative:page;z-index:-471" type="#_x0000_t202" filled="f" stroked="f">
            <v:textbox inset="0,0,0,0">
              <w:txbxContent>
                <w:p>
                  <w:pPr>
                    <w:spacing w:before="0" w:after="0" w:line="204" w:lineRule="exact"/>
                    <w:ind w:left="20" w:right="-47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Pr/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©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Scholastic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Canada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Ltd.,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18"/>
                      <w:szCs w:val="18"/>
                      <w:spacing w:val="0"/>
                      <w:w w:val="100"/>
                    </w:rPr>
                    <w:t>2016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122.149559pt;width:302.995pt;height:16.736275pt;mso-position-horizontal-relative:page;mso-position-vertical-relative:page;z-index:-47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122.149559pt;width:50.02750pt;height:16.736275pt;mso-position-horizontal-relative:page;mso-position-vertical-relative:page;z-index:-469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1"/>
                      <w:b/>
                      <w:bCs/>
                    </w:rPr>
                    <w:t>1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491pt;margin-top:122.149559pt;width:50.02750pt;height:16.736275pt;mso-position-horizontal-relative:page;mso-position-vertical-relative:page;z-index:-468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1"/>
                      <w:b/>
                      <w:bCs/>
                    </w:rPr>
                    <w:t>2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4988pt;margin-top:122.149559pt;width:50.02750pt;height:16.736275pt;mso-position-horizontal-relative:page;mso-position-vertical-relative:page;z-index:-467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1"/>
                      <w:b/>
                      <w:bCs/>
                    </w:rPr>
                    <w:t>3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515pt;margin-top:122.149559pt;width:50.027715pt;height:16.736275pt;mso-position-horizontal-relative:page;mso-position-vertical-relative:page;z-index:-466" type="#_x0000_t202" filled="f" stroked="f">
            <v:textbox inset="0,0,0,0">
              <w:txbxContent>
                <w:p>
                  <w:pPr>
                    <w:spacing w:before="35" w:after="0" w:line="240" w:lineRule="auto"/>
                    <w:ind w:left="402" w:right="382"/>
                    <w:jc w:val="center"/>
                    <w:rPr>
                      <w:rFonts w:ascii="Arial MT " w:hAnsi="Arial MT " w:cs="Arial MT " w:eastAsia="Arial MT "/>
                      <w:sz w:val="24"/>
                      <w:szCs w:val="24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81"/>
                      <w:b/>
                      <w:bCs/>
                    </w:rPr>
                    <w:t>4</w:t>
                  </w:r>
                  <w:r>
                    <w:rPr>
                      <w:rFonts w:ascii="Arial MT " w:hAnsi="Arial MT " w:cs="Arial MT " w:eastAsia="Arial MT "/>
                      <w:sz w:val="24"/>
                      <w:szCs w:val="24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138.885834pt;width:503.105215pt;height:18.192398pt;mso-position-horizontal-relative:page;mso-position-vertical-relative:page;z-index:-465" type="#_x0000_t202" filled="f" stroked="f">
            <v:textbox inset="0,0,0,0">
              <w:txbxContent>
                <w:p>
                  <w:pPr>
                    <w:spacing w:before="27" w:after="0" w:line="240" w:lineRule="auto"/>
                    <w:ind w:left="80" w:right="-20"/>
                    <w:jc w:val="left"/>
                    <w:rPr>
                      <w:rFonts w:ascii="Arial MT " w:hAnsi="Arial MT " w:cs="Arial MT " w:eastAsia="Arial MT "/>
                      <w:sz w:val="28"/>
                      <w:szCs w:val="28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1"/>
                      <w:b/>
                      <w:bCs/>
                    </w:rPr>
                    <w:t>Identificatio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1"/>
                      <w:b/>
                      <w:bCs/>
                    </w:rPr>
                    <w:t>n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9"/>
                      <w:w w:val="81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1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1"/>
                      <w:b/>
                      <w:bCs/>
                    </w:rPr>
                    <w:t>t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-6"/>
                      <w:w w:val="81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3"/>
                      <w:b/>
                      <w:bCs/>
                    </w:rPr>
                    <w:t>planification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157.078232pt;width:302.995010pt;height:38.064994pt;mso-position-horizontal-relative:page;mso-position-vertical-relative:page;z-index:-464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280" w:right="79" w:firstLine="-20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formule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question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qui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mène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exploration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ou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enquête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157.078232pt;width:50.027507pt;height:38.064994pt;mso-position-horizontal-relative:page;mso-position-vertical-relative:page;z-index:-463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157.078232pt;width:50.027507pt;height:38.064994pt;mso-position-horizontal-relative:page;mso-position-vertical-relative:page;z-index:-46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157.078232pt;width:50.027446pt;height:38.064994pt;mso-position-horizontal-relative:page;mso-position-vertical-relative:page;z-index:-461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157.078232pt;width:50.027744pt;height:38.064994pt;mso-position-horizontal-relative:page;mso-position-vertical-relative:page;z-index:-46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195.143234pt;width:302.995010pt;height:32.464359pt;mso-position-horizontal-relative:page;mso-position-vertical-relative:page;z-index:-459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prédiction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fonction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d’une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régularité</w:t>
                  </w:r>
                </w:p>
                <w:p>
                  <w:pPr>
                    <w:spacing w:before="1" w:after="0" w:line="240" w:lineRule="auto"/>
                    <w:ind w:left="2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observée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195.143234pt;width:50.027507pt;height:32.464359pt;mso-position-horizontal-relative:page;mso-position-vertical-relative:page;z-index:-458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195.143234pt;width:50.027507pt;height:32.464359pt;mso-position-horizontal-relative:page;mso-position-vertical-relative:page;z-index:-45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195.143234pt;width:50.027446pt;height:32.464359pt;mso-position-horizontal-relative:page;mso-position-vertical-relative:page;z-index:-45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195.143234pt;width:50.027744pt;height:32.464359pt;mso-position-horizontal-relative:page;mso-position-vertical-relative:page;z-index:-45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227.60759pt;width:302.995010pt;height:23.040055pt;mso-position-horizontal-relative:page;mso-position-vertical-relative:page;z-index:-454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élabore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plan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simple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227.60759pt;width:50.027507pt;height:23.040055pt;mso-position-horizontal-relative:page;mso-position-vertical-relative:page;z-index:-453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227.60759pt;width:50.027507pt;height:23.040055pt;mso-position-horizontal-relative:page;mso-position-vertical-relative:page;z-index:-45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227.60759pt;width:50.027446pt;height:23.040055pt;mso-position-horizontal-relative:page;mso-position-vertical-relative:page;z-index:-451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227.60759pt;width:50.027744pt;height:23.040055pt;mso-position-horizontal-relative:page;mso-position-vertical-relative:page;z-index:-45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250.647644pt;width:302.995010pt;height:23.039902pt;mso-position-horizontal-relative:page;mso-position-vertical-relative:page;z-index:-449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choisis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matériel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250.647644pt;width:50.027507pt;height:23.039902pt;mso-position-horizontal-relative:page;mso-position-vertical-relative:page;z-index:-448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250.647644pt;width:50.027507pt;height:23.039902pt;mso-position-horizontal-relative:page;mso-position-vertical-relative:page;z-index:-44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250.647644pt;width:50.027446pt;height:23.039902pt;mso-position-horizontal-relative:page;mso-position-vertical-relative:page;z-index:-44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250.647644pt;width:50.027744pt;height:23.039902pt;mso-position-horizontal-relative:page;mso-position-vertical-relative:page;z-index:-44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273.687531pt;width:503.105215pt;height:18.192443pt;mso-position-horizontal-relative:page;mso-position-vertical-relative:page;z-index:-444" type="#_x0000_t202" filled="f" stroked="f">
            <v:textbox inset="0,0,0,0">
              <w:txbxContent>
                <w:p>
                  <w:pPr>
                    <w:spacing w:before="27" w:after="0" w:line="240" w:lineRule="auto"/>
                    <w:ind w:left="80" w:right="-20"/>
                    <w:jc w:val="left"/>
                    <w:rPr>
                      <w:rFonts w:ascii="Arial MT " w:hAnsi="Arial MT " w:cs="Arial MT " w:eastAsia="Arial MT "/>
                      <w:sz w:val="28"/>
                      <w:szCs w:val="28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Réalisatio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n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4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t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-10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enregistremen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t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20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d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3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100"/>
                      <w:b/>
                      <w:bCs/>
                    </w:rPr>
                    <w:t>données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291.879974pt;width:302.995015pt;height:24.406394pt;mso-position-horizontal-relative:page;mso-position-vertical-relative:page;z-index:-443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met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marche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plan/suit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procédure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simple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20026pt;margin-top:291.879974pt;width:50.027511pt;height:24.406394pt;mso-position-horizontal-relative:page;mso-position-vertical-relative:page;z-index:-44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291.879974pt;width:50.027511pt;height:24.406394pt;mso-position-horizontal-relative:page;mso-position-vertical-relative:page;z-index:-441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49pt;margin-top:291.879974pt;width:50.027419pt;height:24.406394pt;mso-position-horizontal-relative:page;mso-position-vertical-relative:page;z-index:-44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54pt;margin-top:291.879974pt;width:50.027759pt;height:24.406394pt;mso-position-horizontal-relative:page;mso-position-vertical-relative:page;z-index:-439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316.286377pt;width:302.995015pt;height:22.409991pt;mso-position-horizontal-relative:page;mso-position-vertical-relative:page;z-index:-438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outils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appropriés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20026pt;margin-top:316.286377pt;width:50.027511pt;height:22.409991pt;mso-position-horizontal-relative:page;mso-position-vertical-relative:page;z-index:-43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316.286377pt;width:50.027511pt;height:22.409991pt;mso-position-horizontal-relative:page;mso-position-vertical-relative:page;z-index:-43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49pt;margin-top:316.286377pt;width:50.027419pt;height:22.409991pt;mso-position-horizontal-relative:page;mso-position-vertical-relative:page;z-index:-43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54pt;margin-top:316.286377pt;width:50.027759pt;height:22.409991pt;mso-position-horizontal-relative:page;mso-position-vertical-relative:page;z-index:-434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338.696381pt;width:302.995015pt;height:24.480049pt;mso-position-horizontal-relative:page;mso-position-vertical-relative:page;z-index:-433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fait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observations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20026pt;margin-top:338.696381pt;width:50.027511pt;height:24.480049pt;mso-position-horizontal-relative:page;mso-position-vertical-relative:page;z-index:-43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338.696381pt;width:50.027511pt;height:24.480049pt;mso-position-horizontal-relative:page;mso-position-vertical-relative:page;z-index:-431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49pt;margin-top:338.696381pt;width:50.027419pt;height:24.480049pt;mso-position-horizontal-relative:page;mso-position-vertical-relative:page;z-index:-43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54pt;margin-top:338.696381pt;width:50.027759pt;height:24.480049pt;mso-position-horizontal-relative:page;mso-position-vertical-relative:page;z-index:-429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363.176422pt;width:302.995015pt;height:24.479973pt;mso-position-horizontal-relative:page;mso-position-vertical-relative:page;z-index:-428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note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observations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mesures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20026pt;margin-top:363.176422pt;width:50.027511pt;height:24.479973pt;mso-position-horizontal-relative:page;mso-position-vertical-relative:page;z-index:-42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363.176422pt;width:50.027511pt;height:24.479973pt;mso-position-horizontal-relative:page;mso-position-vertical-relative:page;z-index:-42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49pt;margin-top:363.176422pt;width:50.027419pt;height:24.479973pt;mso-position-horizontal-relative:page;mso-position-vertical-relative:page;z-index:-42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54pt;margin-top:363.176422pt;width:50.027759pt;height:24.479973pt;mso-position-horizontal-relative:page;mso-position-vertical-relative:page;z-index:-424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387.656403pt;width:302.995015pt;height:32.464314pt;mso-position-horizontal-relative:page;mso-position-vertical-relative:page;z-index:-423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280" w:right="628" w:firstLine="-20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utilise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variété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source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d’information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d’idées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20026pt;margin-top:387.656403pt;width:50.027511pt;height:32.464314pt;mso-position-horizontal-relative:page;mso-position-vertical-relative:page;z-index:-42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387.656403pt;width:50.027511pt;height:32.464314pt;mso-position-horizontal-relative:page;mso-position-vertical-relative:page;z-index:-421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49pt;margin-top:387.656403pt;width:50.027419pt;height:32.464314pt;mso-position-horizontal-relative:page;mso-position-vertical-relative:page;z-index:-42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54pt;margin-top:387.656403pt;width:50.027759pt;height:32.464314pt;mso-position-horizontal-relative:page;mso-position-vertical-relative:page;z-index:-419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420.120697pt;width:302.995015pt;height:24.479973pt;mso-position-horizontal-relative:page;mso-position-vertical-relative:page;z-index:-418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suit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procédures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règles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sécurité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20026pt;margin-top:420.120697pt;width:50.027511pt;height:24.479973pt;mso-position-horizontal-relative:page;mso-position-vertical-relative:page;z-index:-41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420.120697pt;width:50.027511pt;height:24.479973pt;mso-position-horizontal-relative:page;mso-position-vertical-relative:page;z-index:-41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49pt;margin-top:420.120697pt;width:50.027419pt;height:24.479973pt;mso-position-horizontal-relative:page;mso-position-vertical-relative:page;z-index:-41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54pt;margin-top:420.120697pt;width:50.027759pt;height:24.479973pt;mso-position-horizontal-relative:page;mso-position-vertical-relative:page;z-index:-414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444.600677pt;width:503.105215pt;height:18.192443pt;mso-position-horizontal-relative:page;mso-position-vertical-relative:page;z-index:-413" type="#_x0000_t202" filled="f" stroked="f">
            <v:textbox inset="0,0,0,0">
              <w:txbxContent>
                <w:p>
                  <w:pPr>
                    <w:spacing w:before="27" w:after="0" w:line="240" w:lineRule="auto"/>
                    <w:ind w:left="80" w:right="-20"/>
                    <w:jc w:val="left"/>
                    <w:rPr>
                      <w:rFonts w:ascii="Arial MT " w:hAnsi="Arial MT " w:cs="Arial MT " w:eastAsia="Arial MT "/>
                      <w:sz w:val="28"/>
                      <w:szCs w:val="28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Analys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20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t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-10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3"/>
                      <w:b/>
                      <w:bCs/>
                    </w:rPr>
                    <w:t>interprétation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462.793121pt;width:302.995007pt;height:32.464359pt;mso-position-horizontal-relative:page;mso-position-vertical-relative:page;z-index:-412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280" w:right="1178" w:firstLine="-20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classifie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matériaux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objets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séquence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462.793121pt;width:50.027505pt;height:32.464359pt;mso-position-horizontal-relative:page;mso-position-vertical-relative:page;z-index:-411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462.793121pt;width:50.027505pt;height:32.464359pt;mso-position-horizontal-relative:page;mso-position-vertical-relative:page;z-index:-41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462.793121pt;width:50.02746pt;height:32.464359pt;mso-position-horizontal-relative:page;mso-position-vertical-relative:page;z-index:-409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462.793121pt;width:50.027737pt;height:32.464359pt;mso-position-horizontal-relative:page;mso-position-vertical-relative:page;z-index:-408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495.257477pt;width:302.995007pt;height:32.464314pt;mso-position-horizontal-relative:page;mso-position-vertical-relative:page;z-index:-407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280" w:right="180" w:firstLine="-20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propose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réponse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la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question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initiale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tire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une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conclusion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simple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495.257477pt;width:50.027505pt;height:32.464314pt;mso-position-horizontal-relative:page;mso-position-vertical-relative:page;z-index:-40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495.257477pt;width:50.027505pt;height:32.464314pt;mso-position-horizontal-relative:page;mso-position-vertical-relative:page;z-index:-40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495.257477pt;width:50.02746pt;height:32.464314pt;mso-position-horizontal-relative:page;mso-position-vertical-relative:page;z-index:-404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495.257477pt;width:50.027737pt;height:32.464314pt;mso-position-horizontal-relative:page;mso-position-vertical-relative:page;z-index:-403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527.721802pt;width:302.995007pt;height:32.464397pt;mso-position-horizontal-relative:page;mso-position-vertical-relative:page;z-index:-402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280" w:right="542" w:firstLine="-20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formule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nouvelles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questions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partir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qu’on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a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appris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527.721802pt;width:50.027505pt;height:32.464397pt;mso-position-horizontal-relative:page;mso-position-vertical-relative:page;z-index:-401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527.721802pt;width:50.027505pt;height:32.464397pt;mso-position-horizontal-relative:page;mso-position-vertical-relative:page;z-index:-40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527.721802pt;width:50.02746pt;height:32.464397pt;mso-position-horizontal-relative:page;mso-position-vertical-relative:page;z-index:-399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527.721802pt;width:50.027737pt;height:32.464397pt;mso-position-horizontal-relative:page;mso-position-vertical-relative:page;z-index:-398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560.186218pt;width:503.105215pt;height:18.192405pt;mso-position-horizontal-relative:page;mso-position-vertical-relative:page;z-index:-397" type="#_x0000_t202" filled="f" stroked="f">
            <v:textbox inset="0,0,0,0">
              <w:txbxContent>
                <w:p>
                  <w:pPr>
                    <w:spacing w:before="27" w:after="0" w:line="240" w:lineRule="auto"/>
                    <w:ind w:left="80" w:right="-20"/>
                    <w:jc w:val="left"/>
                    <w:rPr>
                      <w:rFonts w:ascii="Arial MT " w:hAnsi="Arial MT " w:cs="Arial MT " w:eastAsia="Arial MT "/>
                      <w:sz w:val="28"/>
                      <w:szCs w:val="28"/>
                    </w:rPr>
                  </w:pPr>
                  <w:rPr/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Communicatio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n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43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e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t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-10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82"/>
                      <w:b/>
                      <w:bCs/>
                    </w:rPr>
                    <w:t>travai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82"/>
                      <w:b/>
                      <w:bCs/>
                    </w:rPr>
                    <w:t>l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-3"/>
                      <w:w w:val="82"/>
                      <w:b/>
                      <w:bCs/>
                    </w:rPr>
                    <w:t> 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1"/>
                      <w:w w:val="100"/>
                      <w:b/>
                      <w:bCs/>
                    </w:rPr>
                    <w:t>d’équipe</w:t>
                  </w:r>
                  <w:r>
                    <w:rPr>
                      <w:rFonts w:ascii="Arial MT " w:hAnsi="Arial MT " w:cs="Arial MT " w:eastAsia="Arial MT "/>
                      <w:sz w:val="28"/>
                      <w:szCs w:val="2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578.378601pt;width:302.995010pt;height:32.464314pt;mso-position-horizontal-relative:page;mso-position-vertical-relative:page;z-index:-396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280" w:right="180" w:firstLine="-20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communique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tout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menant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explorations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enquêtes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578.378601pt;width:50.027507pt;height:32.464314pt;mso-position-horizontal-relative:page;mso-position-vertical-relative:page;z-index:-39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578.378601pt;width:50.027507pt;height:32.464314pt;mso-position-horizontal-relative:page;mso-position-vertical-relative:page;z-index:-394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578.378601pt;width:50.027446pt;height:32.464314pt;mso-position-horizontal-relative:page;mso-position-vertical-relative:page;z-index:-393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578.378601pt;width:50.027744pt;height:32.464314pt;mso-position-horizontal-relative:page;mso-position-vertical-relative:page;z-index:-39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610.842896pt;width:302.995010pt;height:22.344181pt;mso-position-horizontal-relative:page;mso-position-vertical-relative:page;z-index:-391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communique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à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l’aide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termes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scientifiques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610.842896pt;width:50.027507pt;height:22.344181pt;mso-position-horizontal-relative:page;mso-position-vertical-relative:page;z-index:-39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610.842896pt;width:50.027507pt;height:22.344181pt;mso-position-horizontal-relative:page;mso-position-vertical-relative:page;z-index:-389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610.842896pt;width:50.027446pt;height:22.344181pt;mso-position-horizontal-relative:page;mso-position-vertical-relative:page;z-index:-388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610.842896pt;width:50.027744pt;height:22.344181pt;mso-position-horizontal-relative:page;mso-position-vertical-relative:page;z-index:-38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633.187073pt;width:302.995010pt;height:22.344219pt;mso-position-horizontal-relative:page;mso-position-vertical-relative:page;z-index:-386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80" w:right="-2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communique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procédures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les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résultats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633.187073pt;width:50.027507pt;height:22.344219pt;mso-position-horizontal-relative:page;mso-position-vertical-relative:page;z-index:-38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633.187073pt;width:50.027507pt;height:22.344219pt;mso-position-horizontal-relative:page;mso-position-vertical-relative:page;z-index:-384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633.187073pt;width:50.027446pt;height:22.344219pt;mso-position-horizontal-relative:page;mso-position-vertical-relative:page;z-index:-383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633.187073pt;width:50.027744pt;height:22.344219pt;mso-position-horizontal-relative:page;mso-position-vertical-relative:page;z-index:-382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125pt;margin-top:655.531311pt;width:302.995010pt;height:32.464397pt;mso-position-horizontal-relative:page;mso-position-vertical-relative:page;z-index:-381" type="#_x0000_t202" filled="f" stroked="f">
            <v:textbox inset="0,0,0,0">
              <w:txbxContent>
                <w:p>
                  <w:pPr>
                    <w:spacing w:before="25" w:after="0" w:line="240" w:lineRule="auto"/>
                    <w:ind w:left="280" w:right="498" w:firstLine="-200"/>
                    <w:jc w:val="left"/>
                    <w:rPr>
                      <w:rFonts w:ascii="Arial" w:hAnsi="Arial" w:cs="Arial" w:eastAsia="Arial"/>
                      <w:sz w:val="26"/>
                      <w:szCs w:val="26"/>
                    </w:rPr>
                  </w:pPr>
                  <w:rPr/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37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réagis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aux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idées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aux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actions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autres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en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développant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sa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 </w:t>
                  </w:r>
                  <w:r>
                    <w:rPr>
                      <w:rFonts w:ascii="Arial" w:hAnsi="Arial" w:cs="Arial" w:eastAsia="Arial"/>
                      <w:sz w:val="26"/>
                      <w:szCs w:val="26"/>
                      <w:spacing w:val="0"/>
                      <w:w w:val="100"/>
                    </w:rPr>
                    <w:t>compréhension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119995pt;margin-top:655.531311pt;width:50.027507pt;height:32.464397pt;mso-position-horizontal-relative:page;mso-position-vertical-relative:page;z-index:-380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07.147522pt;margin-top:655.531311pt;width:50.027507pt;height:32.464397pt;mso-position-horizontal-relative:page;mso-position-vertical-relative:page;z-index:-379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175018pt;margin-top:655.531311pt;width:50.027446pt;height:32.464397pt;mso-position-horizontal-relative:page;mso-position-vertical-relative:page;z-index:-378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07.202484pt;margin-top:655.531311pt;width:50.027744pt;height:32.464397pt;mso-position-horizontal-relative:page;mso-position-vertical-relative:page;z-index:-377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0.060211pt;margin-top:91.008728pt;width:133.474224pt;height:12pt;mso-position-horizontal-relative:page;mso-position-vertical-relative:page;z-index:-37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5.625801pt;margin-top:91.008728pt;width:275.344552pt;height:12pt;mso-position-horizontal-relative:page;mso-position-vertical-relative:page;z-index:-375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</w:p>
    <w:sectPr>
      <w:type w:val="continuous"/>
      <w:pgSz w:w="12240" w:h="15840"/>
      <w:pgMar w:top="1480" w:bottom="280" w:left="98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altName w:val="Times"/>
    <w:charset w:val="0"/>
    <w:family w:val="roman"/>
    <w:pitch w:val="variable"/>
  </w:font>
  <w:font w:name="Arial">
    <w:altName w:val="Arial"/>
    <w:charset w:val="0"/>
    <w:family w:val="auto"/>
    <w:pitch w:val="default"/>
  </w:font>
  <w:font w:name="Arial MT ">
    <w:altName w:val="Arial MT 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2015-09-29T14:55:43Z</dcterms:created>
  <dcterms:modified xsi:type="dcterms:W3CDTF">2015-09-29T14:55:43Z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LastSaved">
    <vt:filetime>2015-09-29T00:00:00Z</vt:filetime>
  </property>
</Properties>
</file>